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00B9" w:rsidRPr="00212813" w:rsidRDefault="00E400B9" w:rsidP="00212813">
      <w:pPr>
        <w:jc w:val="center"/>
        <w:rPr>
          <w:rFonts w:ascii="Times New Roman" w:hAnsi="Times New Roman"/>
          <w:b/>
          <w:sz w:val="36"/>
          <w:szCs w:val="36"/>
        </w:rPr>
      </w:pPr>
      <w:r w:rsidRPr="00E626A1">
        <w:rPr>
          <w:rFonts w:ascii="Times New Roman" w:hAnsi="Times New Roman"/>
          <w:b/>
          <w:sz w:val="36"/>
          <w:szCs w:val="36"/>
          <w:lang w:val="en-US"/>
        </w:rPr>
        <w:t>1 НАЦИОНАЛЕН КОНКУРС “</w:t>
      </w:r>
      <w:r w:rsidRPr="00E626A1">
        <w:rPr>
          <w:rFonts w:ascii="Times New Roman" w:hAnsi="Times New Roman"/>
          <w:b/>
          <w:sz w:val="36"/>
          <w:szCs w:val="36"/>
        </w:rPr>
        <w:t>МОЯТА НЕВЕРОЯТНА ЛЯТНА ВАКАНЦИЯ”</w:t>
      </w:r>
    </w:p>
    <w:p w:rsidR="00E400B9" w:rsidRPr="00212813" w:rsidRDefault="00E400B9" w:rsidP="0004606B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212813">
        <w:rPr>
          <w:rFonts w:ascii="Times New Roman" w:hAnsi="Times New Roman"/>
          <w:b/>
          <w:i/>
          <w:sz w:val="32"/>
          <w:szCs w:val="32"/>
        </w:rPr>
        <w:t>ОБЩИНА БУРГАС</w:t>
      </w:r>
    </w:p>
    <w:p w:rsidR="00E400B9" w:rsidRPr="00212813" w:rsidRDefault="00E400B9" w:rsidP="00724D23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212813">
        <w:rPr>
          <w:rFonts w:ascii="Times New Roman" w:hAnsi="Times New Roman"/>
          <w:b/>
          <w:i/>
          <w:sz w:val="32"/>
          <w:szCs w:val="32"/>
        </w:rPr>
        <w:t xml:space="preserve">ЛФ”Фантазия” при НЧ”Хр. Ботев 1937”-град Бургас </w:t>
      </w:r>
    </w:p>
    <w:p w:rsidR="00E400B9" w:rsidRPr="007D03A9" w:rsidRDefault="00E400B9" w:rsidP="00724D23">
      <w:pPr>
        <w:jc w:val="center"/>
        <w:rPr>
          <w:rFonts w:ascii="Times New Roman" w:hAnsi="Times New Roman"/>
          <w:b/>
          <w:sz w:val="32"/>
          <w:szCs w:val="32"/>
        </w:rPr>
      </w:pPr>
      <w:r w:rsidRPr="007D03A9">
        <w:rPr>
          <w:rFonts w:ascii="Times New Roman" w:hAnsi="Times New Roman"/>
          <w:b/>
          <w:sz w:val="32"/>
          <w:szCs w:val="32"/>
        </w:rPr>
        <w:t>ОРГАНИЗИРАТ</w:t>
      </w:r>
    </w:p>
    <w:p w:rsidR="00E400B9" w:rsidRPr="007D03A9" w:rsidRDefault="00E400B9" w:rsidP="00922BA9">
      <w:pPr>
        <w:jc w:val="center"/>
        <w:rPr>
          <w:rFonts w:ascii="Times New Roman" w:hAnsi="Times New Roman"/>
          <w:b/>
          <w:sz w:val="32"/>
          <w:szCs w:val="32"/>
        </w:rPr>
      </w:pPr>
      <w:r w:rsidRPr="007D03A9">
        <w:rPr>
          <w:rFonts w:ascii="Times New Roman" w:hAnsi="Times New Roman"/>
          <w:b/>
          <w:sz w:val="32"/>
          <w:szCs w:val="32"/>
        </w:rPr>
        <w:t>НАЦИОНАЛЕН КОНКУРС ЗА ДЕТСКА РИСУНКА НА ТЕМА:</w:t>
      </w:r>
    </w:p>
    <w:p w:rsidR="00E400B9" w:rsidRPr="00922BA9" w:rsidRDefault="00E400B9" w:rsidP="00922BA9">
      <w:pPr>
        <w:jc w:val="center"/>
        <w:rPr>
          <w:rFonts w:ascii="Times New Roman" w:hAnsi="Times New Roman"/>
          <w:b/>
          <w:i/>
          <w:sz w:val="40"/>
          <w:szCs w:val="40"/>
        </w:rPr>
      </w:pPr>
      <w:r w:rsidRPr="00226125">
        <w:rPr>
          <w:rFonts w:ascii="Times New Roman" w:hAnsi="Times New Roman"/>
          <w:b/>
          <w:noProof/>
          <w:sz w:val="28"/>
          <w:szCs w:val="28"/>
          <w:lang w:eastAsia="bg-BG"/>
        </w:rPr>
        <w:pict>
          <v:shape id="Картина 0" o:spid="_x0000_i1028" type="#_x0000_t75" alt="13346829_1155105237875233_7745932301110733113_n.jpg" style="width:421.5pt;height:300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">
            <v:imagedata r:id="rId5" o:title=""/>
            <o:lock v:ext="edit" aspectratio="f"/>
          </v:shape>
        </w:pict>
      </w:r>
      <w:r w:rsidRPr="007D03A9">
        <w:rPr>
          <w:rFonts w:ascii="Times New Roman" w:hAnsi="Times New Roman"/>
          <w:b/>
          <w:i/>
          <w:sz w:val="40"/>
          <w:szCs w:val="40"/>
        </w:rPr>
        <w:t xml:space="preserve"> „Моята невероятна лятна ваканция”</w:t>
      </w:r>
    </w:p>
    <w:p w:rsidR="00E400B9" w:rsidRPr="00E626A1" w:rsidRDefault="00E400B9" w:rsidP="00724D23">
      <w:pPr>
        <w:rPr>
          <w:rFonts w:ascii="Times New Roman" w:hAnsi="Times New Roman"/>
          <w:sz w:val="28"/>
          <w:szCs w:val="28"/>
        </w:rPr>
      </w:pPr>
      <w:r w:rsidRPr="00E626A1">
        <w:rPr>
          <w:rFonts w:ascii="Times New Roman" w:hAnsi="Times New Roman"/>
          <w:sz w:val="28"/>
          <w:szCs w:val="28"/>
        </w:rPr>
        <w:t xml:space="preserve">  Лятото е сезона в който се сбъдват невероятните детски мечти. То е времето за ваканция, изпълнена с щури детски приключения, игри и невероятни забавлен</w:t>
      </w:r>
      <w:r>
        <w:rPr>
          <w:rFonts w:ascii="Times New Roman" w:hAnsi="Times New Roman"/>
          <w:sz w:val="28"/>
          <w:szCs w:val="28"/>
        </w:rPr>
        <w:t>ия след заслужените месеци на</w:t>
      </w:r>
      <w:r w:rsidRPr="00E626A1">
        <w:rPr>
          <w:rFonts w:ascii="Times New Roman" w:hAnsi="Times New Roman"/>
          <w:sz w:val="28"/>
          <w:szCs w:val="28"/>
        </w:rPr>
        <w:t xml:space="preserve"> обучение, учение и задължения. Именно с  този конкурс всички Вие деца бихте могли с молив и четка да „преразкажете” своите преживявания от невероятната си лятна ваканция, без значение къде сте я прекарали- на море, планина, на село </w:t>
      </w:r>
      <w:r>
        <w:rPr>
          <w:rFonts w:ascii="Times New Roman" w:hAnsi="Times New Roman"/>
          <w:sz w:val="28"/>
          <w:szCs w:val="28"/>
        </w:rPr>
        <w:t xml:space="preserve">при баба и дядо </w:t>
      </w:r>
      <w:r w:rsidRPr="00E626A1">
        <w:rPr>
          <w:rFonts w:ascii="Times New Roman" w:hAnsi="Times New Roman"/>
          <w:sz w:val="28"/>
          <w:szCs w:val="28"/>
        </w:rPr>
        <w:t>или в чужбина.</w:t>
      </w:r>
    </w:p>
    <w:p w:rsidR="00E400B9" w:rsidRPr="00212813" w:rsidRDefault="00E400B9" w:rsidP="000B56C4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>Очакваме с нетърпение</w:t>
      </w:r>
    </w:p>
    <w:p w:rsidR="00E400B9" w:rsidRPr="00212813" w:rsidRDefault="00E400B9" w:rsidP="000B56C4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 xml:space="preserve"> вашите цветни, слънчеви ваканционни спомени до края </w:t>
      </w:r>
    </w:p>
    <w:p w:rsidR="00E400B9" w:rsidRPr="00212813" w:rsidRDefault="00E400B9" w:rsidP="00922BA9">
      <w:pPr>
        <w:jc w:val="center"/>
        <w:rPr>
          <w:rFonts w:ascii="Times New Roman" w:hAnsi="Times New Roman"/>
          <w:i/>
          <w:sz w:val="32"/>
          <w:szCs w:val="32"/>
        </w:rPr>
      </w:pPr>
      <w:r w:rsidRPr="00212813">
        <w:rPr>
          <w:rFonts w:ascii="Times New Roman" w:hAnsi="Times New Roman"/>
          <w:i/>
          <w:sz w:val="32"/>
          <w:szCs w:val="32"/>
        </w:rPr>
        <w:t>на месец септември</w:t>
      </w:r>
      <w:r>
        <w:rPr>
          <w:rFonts w:ascii="Times New Roman" w:hAnsi="Times New Roman"/>
          <w:i/>
          <w:sz w:val="32"/>
          <w:szCs w:val="32"/>
        </w:rPr>
        <w:t>! УСПЕХ!</w:t>
      </w:r>
    </w:p>
    <w:p w:rsidR="00E400B9" w:rsidRPr="002170EA" w:rsidRDefault="00E400B9" w:rsidP="002170EA">
      <w:pPr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2170EA">
        <w:rPr>
          <w:rFonts w:ascii="Times New Roman" w:hAnsi="Times New Roman"/>
          <w:b/>
          <w:i/>
          <w:sz w:val="36"/>
          <w:szCs w:val="36"/>
          <w:u w:val="single"/>
        </w:rPr>
        <w:t>Условия:</w:t>
      </w:r>
    </w:p>
    <w:p w:rsidR="00E400B9" w:rsidRPr="007D03A9" w:rsidRDefault="00E400B9" w:rsidP="00724D23">
      <w:pPr>
        <w:rPr>
          <w:rFonts w:ascii="Times New Roman" w:hAnsi="Times New Roman"/>
          <w:sz w:val="28"/>
          <w:szCs w:val="28"/>
        </w:rPr>
      </w:pPr>
      <w:r w:rsidRPr="007D03A9">
        <w:rPr>
          <w:rFonts w:ascii="Times New Roman" w:hAnsi="Times New Roman"/>
          <w:sz w:val="28"/>
          <w:szCs w:val="28"/>
        </w:rPr>
        <w:t xml:space="preserve">  В конкурса могат да участват всички деца на възраст от 5 до 15 години, от всички звена- ОДЗ, ЦОП, ЛФ, школи и ателиета, групирани в три възрастови групи:</w:t>
      </w:r>
    </w:p>
    <w:p w:rsidR="00E400B9" w:rsidRPr="002170EA" w:rsidRDefault="00E400B9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5 до 7 години</w:t>
      </w:r>
    </w:p>
    <w:p w:rsidR="00E400B9" w:rsidRPr="002170EA" w:rsidRDefault="00E400B9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8 до 10 години</w:t>
      </w:r>
    </w:p>
    <w:p w:rsidR="00E400B9" w:rsidRPr="002170EA" w:rsidRDefault="00E400B9" w:rsidP="000B56C4">
      <w:pPr>
        <w:pStyle w:val="ListParagraph"/>
        <w:numPr>
          <w:ilvl w:val="0"/>
          <w:numId w:val="2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Група- от 11 до 15 години</w:t>
      </w:r>
    </w:p>
    <w:p w:rsidR="00E400B9" w:rsidRPr="00E626A1" w:rsidRDefault="00E400B9" w:rsidP="007D03A9">
      <w:pPr>
        <w:pStyle w:val="ListParagraph"/>
        <w:jc w:val="both"/>
        <w:rPr>
          <w:rFonts w:ascii="Times New Roman" w:hAnsi="Times New Roman"/>
          <w:sz w:val="28"/>
          <w:szCs w:val="28"/>
        </w:rPr>
      </w:pPr>
    </w:p>
    <w:p w:rsidR="00E400B9" w:rsidRPr="00E626A1" w:rsidRDefault="00E400B9" w:rsidP="000B56C4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Рисунките за първа</w:t>
      </w:r>
      <w:r w:rsidRPr="00E626A1">
        <w:rPr>
          <w:rFonts w:ascii="Times New Roman" w:hAnsi="Times New Roman"/>
          <w:sz w:val="28"/>
          <w:szCs w:val="28"/>
        </w:rPr>
        <w:t xml:space="preserve"> възрастова група да бъдат нарисувани на картон с размер А4.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26A1">
        <w:rPr>
          <w:rFonts w:ascii="Times New Roman" w:hAnsi="Times New Roman"/>
          <w:sz w:val="28"/>
          <w:szCs w:val="28"/>
        </w:rPr>
        <w:t>За останалите възрастови групи съответно да бъдат нарисувани на картон с размери 35:50 см.</w:t>
      </w:r>
      <w:r>
        <w:rPr>
          <w:rFonts w:ascii="Times New Roman" w:hAnsi="Times New Roman"/>
          <w:sz w:val="28"/>
          <w:szCs w:val="28"/>
        </w:rPr>
        <w:t xml:space="preserve"> </w:t>
      </w:r>
      <w:r w:rsidRPr="00E626A1">
        <w:rPr>
          <w:rFonts w:ascii="Times New Roman" w:hAnsi="Times New Roman"/>
          <w:sz w:val="28"/>
          <w:szCs w:val="28"/>
        </w:rPr>
        <w:t>/без паспарту/ с материали по избор на участника.</w:t>
      </w:r>
    </w:p>
    <w:p w:rsidR="00E400B9" w:rsidRPr="00B231EC" w:rsidRDefault="00E400B9" w:rsidP="00C4510B">
      <w:pPr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B231EC">
        <w:rPr>
          <w:rFonts w:ascii="Times New Roman" w:hAnsi="Times New Roman"/>
          <w:b/>
          <w:i/>
          <w:sz w:val="28"/>
          <w:szCs w:val="28"/>
          <w:u w:val="single"/>
        </w:rPr>
        <w:t>На гърба на всяка творба следва да има информация за:</w:t>
      </w:r>
    </w:p>
    <w:p w:rsidR="00E400B9" w:rsidRPr="002170EA" w:rsidRDefault="00E400B9" w:rsidP="00E20E0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Трите имена на участника и възраст.</w:t>
      </w:r>
    </w:p>
    <w:p w:rsidR="00E400B9" w:rsidRPr="002170EA" w:rsidRDefault="00E400B9" w:rsidP="00E20E0A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Населено място, училище или извънучилищно звено/школа.</w:t>
      </w:r>
    </w:p>
    <w:p w:rsidR="00E400B9" w:rsidRPr="002170EA" w:rsidRDefault="00E400B9" w:rsidP="00C4510B">
      <w:pPr>
        <w:pStyle w:val="ListParagraph"/>
        <w:numPr>
          <w:ilvl w:val="0"/>
          <w:numId w:val="4"/>
        </w:numPr>
        <w:jc w:val="both"/>
        <w:rPr>
          <w:rFonts w:ascii="Times New Roman" w:hAnsi="Times New Roman"/>
          <w:i/>
          <w:sz w:val="28"/>
          <w:szCs w:val="28"/>
        </w:rPr>
      </w:pPr>
      <w:r w:rsidRPr="002170EA">
        <w:rPr>
          <w:rFonts w:ascii="Times New Roman" w:hAnsi="Times New Roman"/>
          <w:i/>
          <w:sz w:val="28"/>
          <w:szCs w:val="28"/>
        </w:rPr>
        <w:t>Телефон и E-mail за контакт на ръководителя/учителя, родителя на детето.</w:t>
      </w:r>
    </w:p>
    <w:p w:rsidR="00E400B9" w:rsidRPr="002170EA" w:rsidRDefault="00E400B9" w:rsidP="002F2165">
      <w:pPr>
        <w:pStyle w:val="ListParagraph"/>
        <w:jc w:val="both"/>
        <w:rPr>
          <w:rFonts w:ascii="Times New Roman" w:hAnsi="Times New Roman"/>
          <w:sz w:val="32"/>
          <w:szCs w:val="32"/>
        </w:rPr>
      </w:pPr>
    </w:p>
    <w:p w:rsidR="00E400B9" w:rsidRPr="002170EA" w:rsidRDefault="00E400B9" w:rsidP="002170EA">
      <w:pPr>
        <w:pStyle w:val="ListParagraph"/>
        <w:jc w:val="center"/>
        <w:rPr>
          <w:rFonts w:ascii="Times New Roman" w:hAnsi="Times New Roman"/>
          <w:b/>
          <w:i/>
          <w:sz w:val="36"/>
          <w:szCs w:val="36"/>
          <w:u w:val="single"/>
        </w:rPr>
      </w:pPr>
      <w:r w:rsidRPr="002170EA">
        <w:rPr>
          <w:rFonts w:ascii="Times New Roman" w:hAnsi="Times New Roman"/>
          <w:b/>
          <w:i/>
          <w:sz w:val="32"/>
          <w:szCs w:val="32"/>
          <w:u w:val="single"/>
        </w:rPr>
        <w:t>Награждаване:</w:t>
      </w:r>
    </w:p>
    <w:p w:rsidR="00E400B9" w:rsidRDefault="00E400B9" w:rsidP="0010145C">
      <w:pPr>
        <w:rPr>
          <w:rFonts w:ascii="Times New Roman" w:hAnsi="Times New Roman"/>
          <w:sz w:val="28"/>
          <w:szCs w:val="28"/>
        </w:rPr>
      </w:pPr>
      <w:r w:rsidRPr="002170EA">
        <w:rPr>
          <w:rFonts w:ascii="Times New Roman" w:hAnsi="Times New Roman"/>
          <w:sz w:val="28"/>
          <w:szCs w:val="28"/>
        </w:rPr>
        <w:t xml:space="preserve">   Предвидени са</w:t>
      </w:r>
      <w:r w:rsidRPr="0010145C">
        <w:rPr>
          <w:rFonts w:ascii="Times New Roman" w:hAnsi="Times New Roman"/>
          <w:sz w:val="28"/>
          <w:szCs w:val="28"/>
        </w:rPr>
        <w:t xml:space="preserve"> грамоти, медали и предметни награди за 1, 2, 3 място във всяка възрастова група, поощрителни награди за най-малък участник, най-колоритна рисунка и за най-много получени творби от звено или школа, както и купи за 1, 2, 3 място за най-много наградени творби от определена формация и ръководители. </w:t>
      </w:r>
    </w:p>
    <w:p w:rsidR="00E400B9" w:rsidRPr="0010145C" w:rsidRDefault="00E400B9" w:rsidP="0010145C">
      <w:pPr>
        <w:rPr>
          <w:rFonts w:ascii="Times New Roman" w:hAnsi="Times New Roman"/>
          <w:sz w:val="28"/>
          <w:szCs w:val="28"/>
        </w:rPr>
      </w:pPr>
      <w:r w:rsidRPr="0010145C">
        <w:rPr>
          <w:rFonts w:ascii="Times New Roman" w:hAnsi="Times New Roman"/>
          <w:sz w:val="28"/>
          <w:szCs w:val="28"/>
        </w:rPr>
        <w:t>Рисунките  няма да се връщат и ще останат във фонда на читалището.</w:t>
      </w:r>
    </w:p>
    <w:p w:rsidR="00E400B9" w:rsidRPr="0010145C" w:rsidRDefault="00E400B9" w:rsidP="0010145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10145C">
        <w:rPr>
          <w:rFonts w:ascii="Times New Roman" w:hAnsi="Times New Roman"/>
          <w:sz w:val="28"/>
          <w:szCs w:val="28"/>
        </w:rPr>
        <w:t xml:space="preserve">Награждаването ще се състои в края на месец октомври 2016г в залата на НЧ”Хр. Ботев 1937”- Бургас или при невъзможност за получаване </w:t>
      </w:r>
      <w:r>
        <w:rPr>
          <w:rFonts w:ascii="Times New Roman" w:hAnsi="Times New Roman"/>
          <w:sz w:val="28"/>
          <w:szCs w:val="28"/>
        </w:rPr>
        <w:t xml:space="preserve">на отличията </w:t>
      </w:r>
      <w:r w:rsidRPr="0010145C">
        <w:rPr>
          <w:rFonts w:ascii="Times New Roman" w:hAnsi="Times New Roman"/>
          <w:sz w:val="28"/>
          <w:szCs w:val="28"/>
        </w:rPr>
        <w:t xml:space="preserve">от наградените </w:t>
      </w:r>
      <w:r>
        <w:rPr>
          <w:rFonts w:ascii="Times New Roman" w:hAnsi="Times New Roman"/>
          <w:sz w:val="28"/>
          <w:szCs w:val="28"/>
        </w:rPr>
        <w:t xml:space="preserve">ще им бъдат изпратени </w:t>
      </w:r>
      <w:r w:rsidRPr="0010145C">
        <w:rPr>
          <w:rFonts w:ascii="Times New Roman" w:hAnsi="Times New Roman"/>
          <w:sz w:val="28"/>
          <w:szCs w:val="28"/>
        </w:rPr>
        <w:t>по пощата.</w:t>
      </w:r>
    </w:p>
    <w:p w:rsidR="00E400B9" w:rsidRPr="00345A1A" w:rsidRDefault="00E400B9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Творбите ще се приемат до 30 септември 2016г. на адрес:</w:t>
      </w:r>
    </w:p>
    <w:p w:rsidR="00E400B9" w:rsidRPr="00345A1A" w:rsidRDefault="00E400B9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гр. Бургас, 8002  кв.”Победа”  ул.”Кубрат”№7</w:t>
      </w:r>
    </w:p>
    <w:p w:rsidR="00E400B9" w:rsidRPr="00345A1A" w:rsidRDefault="00E400B9" w:rsidP="00814C1D">
      <w:pPr>
        <w:jc w:val="center"/>
        <w:rPr>
          <w:rFonts w:ascii="Times New Roman" w:hAnsi="Times New Roman"/>
          <w:i/>
          <w:sz w:val="28"/>
          <w:szCs w:val="28"/>
        </w:rPr>
      </w:pPr>
      <w:r w:rsidRPr="00345A1A">
        <w:rPr>
          <w:rFonts w:ascii="Times New Roman" w:hAnsi="Times New Roman"/>
          <w:i/>
          <w:sz w:val="28"/>
          <w:szCs w:val="28"/>
        </w:rPr>
        <w:t>Получател:   ЛФ”Фантазия” при НЧ ”Хр. Ботев 1937”- Бургас</w:t>
      </w:r>
    </w:p>
    <w:p w:rsidR="00E400B9" w:rsidRPr="00345A1A" w:rsidRDefault="00E400B9" w:rsidP="00655425">
      <w:pPr>
        <w:jc w:val="center"/>
        <w:rPr>
          <w:rFonts w:ascii="Times New Roman" w:hAnsi="Times New Roman"/>
          <w:i/>
          <w:sz w:val="28"/>
          <w:szCs w:val="28"/>
        </w:rPr>
      </w:pPr>
    </w:p>
    <w:p w:rsidR="00E400B9" w:rsidRPr="0010145C" w:rsidRDefault="00E400B9" w:rsidP="0010145C">
      <w:pPr>
        <w:rPr>
          <w:rFonts w:ascii="Times New Roman" w:hAnsi="Times New Roman"/>
          <w:sz w:val="28"/>
          <w:szCs w:val="28"/>
        </w:rPr>
      </w:pPr>
      <w:r w:rsidRPr="00212813">
        <w:rPr>
          <w:rFonts w:ascii="Times New Roman" w:hAnsi="Times New Roman"/>
          <w:b/>
          <w:sz w:val="28"/>
          <w:szCs w:val="28"/>
        </w:rPr>
        <w:t>Контакти: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10145C">
        <w:rPr>
          <w:rFonts w:ascii="Times New Roman" w:hAnsi="Times New Roman"/>
          <w:sz w:val="28"/>
          <w:szCs w:val="28"/>
        </w:rPr>
        <w:t xml:space="preserve"> </w:t>
      </w:r>
      <w:hyperlink r:id="rId6" w:history="1">
        <w:r w:rsidRPr="0010145C">
          <w:rPr>
            <w:rStyle w:val="Hyperlink"/>
            <w:rFonts w:ascii="Times New Roman" w:hAnsi="Times New Roman"/>
            <w:sz w:val="28"/>
            <w:szCs w:val="28"/>
          </w:rPr>
          <w:t>nani_jelqzova@abv.bg</w:t>
        </w:r>
      </w:hyperlink>
      <w:r w:rsidRPr="0010145C">
        <w:rPr>
          <w:rFonts w:ascii="Times New Roman" w:hAnsi="Times New Roman"/>
          <w:sz w:val="28"/>
          <w:szCs w:val="28"/>
        </w:rPr>
        <w:t xml:space="preserve"> , </w:t>
      </w:r>
      <w:hyperlink r:id="rId7" w:history="1">
        <w:r w:rsidRPr="0010145C">
          <w:rPr>
            <w:rStyle w:val="Hyperlink"/>
            <w:rFonts w:ascii="Times New Roman" w:hAnsi="Times New Roman"/>
            <w:sz w:val="28"/>
            <w:szCs w:val="28"/>
          </w:rPr>
          <w:t>hr.b_pobeda@abv.bg</w:t>
        </w:r>
      </w:hyperlink>
      <w:r w:rsidRPr="0010145C">
        <w:rPr>
          <w:rFonts w:ascii="Times New Roman" w:hAnsi="Times New Roman"/>
          <w:sz w:val="28"/>
          <w:szCs w:val="28"/>
        </w:rPr>
        <w:t xml:space="preserve">  </w:t>
      </w:r>
      <w:r w:rsidRPr="00212813">
        <w:rPr>
          <w:rFonts w:ascii="Times New Roman" w:hAnsi="Times New Roman"/>
          <w:b/>
          <w:sz w:val="28"/>
          <w:szCs w:val="28"/>
        </w:rPr>
        <w:t>и  в страницата на ЛФ”Фантазия”</w:t>
      </w:r>
      <w:r w:rsidRPr="0010145C">
        <w:rPr>
          <w:rFonts w:ascii="Times New Roman" w:hAnsi="Times New Roman"/>
          <w:sz w:val="28"/>
          <w:szCs w:val="28"/>
        </w:rPr>
        <w:t xml:space="preserve">- </w:t>
      </w:r>
      <w:hyperlink r:id="rId8" w:history="1">
        <w:r w:rsidRPr="0010145C">
          <w:rPr>
            <w:rStyle w:val="Hyperlink"/>
            <w:rFonts w:ascii="Times New Roman" w:hAnsi="Times New Roman"/>
            <w:sz w:val="28"/>
            <w:szCs w:val="28"/>
          </w:rPr>
          <w:t>www.facebook.com/ЛФ-Фантазия-към-НЧ-ХрБотев-1937-Бургас</w:t>
        </w:r>
      </w:hyperlink>
    </w:p>
    <w:sectPr w:rsidR="00E400B9" w:rsidRPr="0010145C" w:rsidSect="00E626A1">
      <w:pgSz w:w="11906" w:h="16838"/>
      <w:pgMar w:top="1134" w:right="851" w:bottom="79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pt;height:9pt" o:bullet="t">
        <v:imagedata r:id="rId1" o:title=""/>
      </v:shape>
    </w:pict>
  </w:numPicBullet>
  <w:numPicBullet w:numPicBulletId="1">
    <w:pict>
      <v:shape id="_x0000_i1026" type="#_x0000_t75" style="width:11.25pt;height:9.75pt" o:bullet="t">
        <v:imagedata r:id="rId2" o:title=""/>
      </v:shape>
    </w:pict>
  </w:numPicBullet>
  <w:numPicBullet w:numPicBulletId="2">
    <w:pict>
      <v:shape id="_x0000_i1027" type="#_x0000_t75" style="width:15pt;height:13.5pt" o:bullet="t">
        <v:imagedata r:id="rId3" o:title=""/>
      </v:shape>
    </w:pict>
  </w:numPicBullet>
  <w:abstractNum w:abstractNumId="0">
    <w:nsid w:val="06063B71"/>
    <w:multiLevelType w:val="hybridMultilevel"/>
    <w:tmpl w:val="3B742DE2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657D63"/>
    <w:multiLevelType w:val="hybridMultilevel"/>
    <w:tmpl w:val="7BCCE6A0"/>
    <w:lvl w:ilvl="0" w:tplc="E6F266EA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837333"/>
    <w:multiLevelType w:val="hybridMultilevel"/>
    <w:tmpl w:val="998030DE"/>
    <w:lvl w:ilvl="0" w:tplc="237CBCA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9A25FD"/>
    <w:multiLevelType w:val="hybridMultilevel"/>
    <w:tmpl w:val="2DF2E0F4"/>
    <w:lvl w:ilvl="0" w:tplc="0402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2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2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24D23"/>
    <w:rsid w:val="0004606B"/>
    <w:rsid w:val="000B56C4"/>
    <w:rsid w:val="0010145C"/>
    <w:rsid w:val="001A5674"/>
    <w:rsid w:val="001B5C87"/>
    <w:rsid w:val="00212813"/>
    <w:rsid w:val="002170EA"/>
    <w:rsid w:val="00226125"/>
    <w:rsid w:val="00227C43"/>
    <w:rsid w:val="002F2165"/>
    <w:rsid w:val="00345A1A"/>
    <w:rsid w:val="00655425"/>
    <w:rsid w:val="00710209"/>
    <w:rsid w:val="00724D23"/>
    <w:rsid w:val="007D03A9"/>
    <w:rsid w:val="00814C1D"/>
    <w:rsid w:val="00922BA9"/>
    <w:rsid w:val="00981760"/>
    <w:rsid w:val="00A027D1"/>
    <w:rsid w:val="00AD71DD"/>
    <w:rsid w:val="00B231EC"/>
    <w:rsid w:val="00BD7D24"/>
    <w:rsid w:val="00C4510B"/>
    <w:rsid w:val="00CB7F46"/>
    <w:rsid w:val="00D6134E"/>
    <w:rsid w:val="00DB09FB"/>
    <w:rsid w:val="00DC7B73"/>
    <w:rsid w:val="00E20E0A"/>
    <w:rsid w:val="00E400B9"/>
    <w:rsid w:val="00E626A1"/>
    <w:rsid w:val="00E67664"/>
    <w:rsid w:val="00ED4367"/>
    <w:rsid w:val="00F30A70"/>
    <w:rsid w:val="00FE0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09F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0B56C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F30A70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922B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22B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cebook.com/&#1051;&#1060;-&#1060;&#1072;&#1085;&#1090;&#1072;&#1079;&#1080;&#1103;-&#1082;&#1098;&#1084;-&#1053;&#1063;-&#1061;&#1088;&#1041;&#1086;&#1090;&#1077;&#1074;-1937-&#1041;&#1091;&#1088;&#1075;&#1072;&#1089;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hr.b_pobeda@abv.b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nani_jelqzova@abv.bg" TargetMode="External"/><Relationship Id="rId5" Type="http://schemas.openxmlformats.org/officeDocument/2006/relationships/image" Target="media/image4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372</Words>
  <Characters>2127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НАЦИОНАЛЕН КОНКУРС “МОЯТА НЕВЕРОЯТНА ЛЯТНА ВАКАНЦИЯ”</dc:title>
  <dc:subject/>
  <dc:creator>User</dc:creator>
  <cp:keywords/>
  <dc:description/>
  <cp:lastModifiedBy>Rosi</cp:lastModifiedBy>
  <cp:revision>2</cp:revision>
  <dcterms:created xsi:type="dcterms:W3CDTF">2016-07-05T15:40:00Z</dcterms:created>
  <dcterms:modified xsi:type="dcterms:W3CDTF">2016-07-05T15:40:00Z</dcterms:modified>
</cp:coreProperties>
</file>